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08A7" w14:textId="3CEDCD4E" w:rsidR="00015C96" w:rsidRPr="00293FCD" w:rsidRDefault="00A168EF" w:rsidP="00015C96">
      <w:pPr>
        <w:pStyle w:val="BodyText"/>
        <w:rPr>
          <w:rFonts w:cs="Arial"/>
          <w:sz w:val="24"/>
        </w:rPr>
      </w:pPr>
      <w:r>
        <w:rPr>
          <w:rFonts w:cs="Arial"/>
          <w:sz w:val="32"/>
        </w:rPr>
        <w:t>PROFICIENCY IN SURVIVAL CRAFT &amp; RESCUE BOATS OTHER THAN FAST RESCUE BOATS</w:t>
      </w:r>
      <w:r w:rsidR="003B2AD3">
        <w:rPr>
          <w:rFonts w:cs="Arial"/>
          <w:sz w:val="32"/>
        </w:rPr>
        <w:t xml:space="preserve"> UPDATING TRAINING SELF-DECLARATION FORM</w:t>
      </w:r>
    </w:p>
    <w:p w14:paraId="5316DA57" w14:textId="77777777" w:rsidR="00015C96" w:rsidRDefault="00015C96" w:rsidP="00015C96">
      <w:pPr>
        <w:rPr>
          <w:rFonts w:ascii="Arial" w:hAnsi="Arial" w:cs="Arial"/>
          <w:b/>
        </w:rPr>
      </w:pPr>
    </w:p>
    <w:p w14:paraId="2EC3161F" w14:textId="77777777" w:rsidR="003B2AD3" w:rsidRDefault="003B2AD3" w:rsidP="00015C96">
      <w:pPr>
        <w:rPr>
          <w:rFonts w:ascii="Arial" w:hAnsi="Arial" w:cs="Arial"/>
        </w:rPr>
      </w:pPr>
      <w:r>
        <w:rPr>
          <w:rFonts w:ascii="Arial" w:hAnsi="Arial" w:cs="Arial"/>
        </w:rPr>
        <w:t>I……………………………………</w:t>
      </w:r>
      <w:r w:rsidR="006F01FC">
        <w:rPr>
          <w:rFonts w:ascii="Arial" w:hAnsi="Arial" w:cs="Arial"/>
        </w:rPr>
        <w:t>………</w:t>
      </w:r>
      <w:proofErr w:type="gramStart"/>
      <w:r w:rsidR="006F01FC">
        <w:rPr>
          <w:rFonts w:ascii="Arial" w:hAnsi="Arial" w:cs="Arial"/>
        </w:rPr>
        <w:t>….</w:t>
      </w:r>
      <w:r>
        <w:rPr>
          <w:rFonts w:ascii="Arial" w:hAnsi="Arial" w:cs="Arial"/>
        </w:rPr>
        <w:t>declare</w:t>
      </w:r>
      <w:proofErr w:type="gramEnd"/>
      <w:r>
        <w:rPr>
          <w:rFonts w:ascii="Arial" w:hAnsi="Arial" w:cs="Arial"/>
        </w:rPr>
        <w:t xml:space="preserve"> that in the last 5 years I have completed onboard training and gained experience for maintaining the required standard of competence in the following:</w:t>
      </w:r>
    </w:p>
    <w:p w14:paraId="0D3466ED" w14:textId="77777777" w:rsidR="003B2AD3" w:rsidRDefault="003B2AD3" w:rsidP="00015C96">
      <w:pPr>
        <w:rPr>
          <w:rFonts w:ascii="Arial" w:hAnsi="Arial" w:cs="Arial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0"/>
        <w:gridCol w:w="2354"/>
      </w:tblGrid>
      <w:tr w:rsidR="003B2AD3" w14:paraId="1E214117" w14:textId="77777777" w:rsidTr="0003173C">
        <w:trPr>
          <w:trHeight w:val="331"/>
        </w:trPr>
        <w:tc>
          <w:tcPr>
            <w:tcW w:w="7100" w:type="dxa"/>
            <w:shd w:val="clear" w:color="auto" w:fill="CCC0D9" w:themeFill="accent4" w:themeFillTint="66"/>
          </w:tcPr>
          <w:p w14:paraId="2E5D4666" w14:textId="77777777" w:rsidR="003B2AD3" w:rsidRDefault="003B2AD3" w:rsidP="00015C96">
            <w:pPr>
              <w:rPr>
                <w:rFonts w:ascii="Arial" w:hAnsi="Arial" w:cs="Arial"/>
              </w:rPr>
            </w:pPr>
          </w:p>
        </w:tc>
        <w:tc>
          <w:tcPr>
            <w:tcW w:w="2354" w:type="dxa"/>
            <w:shd w:val="clear" w:color="auto" w:fill="CCC0D9" w:themeFill="accent4" w:themeFillTint="66"/>
          </w:tcPr>
          <w:p w14:paraId="4B6288A7" w14:textId="77777777" w:rsidR="003B2AD3" w:rsidRDefault="003B2AD3" w:rsidP="003B2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if completed</w:t>
            </w:r>
          </w:p>
        </w:tc>
      </w:tr>
      <w:tr w:rsidR="00A168EF" w14:paraId="0E4181C6" w14:textId="77777777" w:rsidTr="0003173C">
        <w:trPr>
          <w:trHeight w:val="418"/>
        </w:trPr>
        <w:tc>
          <w:tcPr>
            <w:tcW w:w="9454" w:type="dxa"/>
            <w:gridSpan w:val="2"/>
          </w:tcPr>
          <w:p w14:paraId="7CCAE1B3" w14:textId="06343610" w:rsidR="00A168EF" w:rsidRPr="006A746F" w:rsidRDefault="00A168EF" w:rsidP="006A746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6A746F">
              <w:rPr>
                <w:rFonts w:ascii="Arial" w:hAnsi="Arial" w:cs="Arial"/>
                <w:b/>
              </w:rPr>
              <w:t>Take charge of a survival craft or rescue boat during and after launch:</w:t>
            </w:r>
          </w:p>
        </w:tc>
      </w:tr>
      <w:tr w:rsidR="002123E9" w14:paraId="5AC88167" w14:textId="77777777" w:rsidTr="006A7D8D">
        <w:trPr>
          <w:trHeight w:val="2565"/>
        </w:trPr>
        <w:tc>
          <w:tcPr>
            <w:tcW w:w="7100" w:type="dxa"/>
          </w:tcPr>
          <w:p w14:paraId="221BADE6" w14:textId="77777777" w:rsidR="002123E9" w:rsidRPr="0003173C" w:rsidRDefault="002123E9" w:rsidP="0003173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03173C">
              <w:rPr>
                <w:rFonts w:ascii="Arial" w:hAnsi="Arial" w:cs="Arial"/>
              </w:rPr>
              <w:t>Interpret the markings on survival craft as to the number of persons they are intended to carry</w:t>
            </w:r>
          </w:p>
          <w:p w14:paraId="1AEB2441" w14:textId="77777777" w:rsidR="002123E9" w:rsidRPr="00856246" w:rsidRDefault="002123E9" w:rsidP="0085624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56246">
              <w:rPr>
                <w:rFonts w:ascii="Arial" w:hAnsi="Arial" w:cs="Arial"/>
              </w:rPr>
              <w:t>Give correct commands for launching and boarding survival craft, clearing the ship and handling and disembarking persons from the survival craft</w:t>
            </w:r>
          </w:p>
          <w:p w14:paraId="49DA97F8" w14:textId="77777777" w:rsidR="002123E9" w:rsidRPr="00856246" w:rsidRDefault="002123E9" w:rsidP="0085624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56246">
              <w:rPr>
                <w:rFonts w:ascii="Arial" w:hAnsi="Arial" w:cs="Arial"/>
              </w:rPr>
              <w:t>Prepare and safely launch survival craft and clear the ship’s side quickly</w:t>
            </w:r>
          </w:p>
          <w:p w14:paraId="6204F46F" w14:textId="77777777" w:rsidR="002123E9" w:rsidRPr="00856246" w:rsidRDefault="002123E9" w:rsidP="0085624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56246">
              <w:rPr>
                <w:rFonts w:ascii="Arial" w:hAnsi="Arial" w:cs="Arial"/>
              </w:rPr>
              <w:t>Safely recover survival craft and rescue boats</w:t>
            </w:r>
          </w:p>
          <w:p w14:paraId="021C3238" w14:textId="3B889695" w:rsidR="002123E9" w:rsidRPr="00050339" w:rsidRDefault="002123E9" w:rsidP="00050339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54" w:type="dxa"/>
          </w:tcPr>
          <w:p w14:paraId="0EBF450B" w14:textId="77777777" w:rsidR="002123E9" w:rsidRDefault="002123E9" w:rsidP="00015C96">
            <w:pPr>
              <w:rPr>
                <w:rFonts w:ascii="Arial" w:hAnsi="Arial" w:cs="Arial"/>
              </w:rPr>
            </w:pPr>
          </w:p>
        </w:tc>
      </w:tr>
      <w:tr w:rsidR="00A168EF" w14:paraId="4F044CA0" w14:textId="77777777" w:rsidTr="0003173C">
        <w:trPr>
          <w:trHeight w:val="505"/>
        </w:trPr>
        <w:tc>
          <w:tcPr>
            <w:tcW w:w="9454" w:type="dxa"/>
            <w:gridSpan w:val="2"/>
          </w:tcPr>
          <w:p w14:paraId="1FB3C7CA" w14:textId="06CAE39A" w:rsidR="00A168EF" w:rsidRPr="006A746F" w:rsidRDefault="00A168EF" w:rsidP="006A746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6A746F">
              <w:rPr>
                <w:rFonts w:ascii="Arial" w:hAnsi="Arial" w:cs="Arial"/>
                <w:b/>
              </w:rPr>
              <w:t>Manage survivors and survival craft after abandoning ship:</w:t>
            </w:r>
          </w:p>
        </w:tc>
      </w:tr>
      <w:tr w:rsidR="002A47D6" w14:paraId="767B16C4" w14:textId="77777777" w:rsidTr="00A12469">
        <w:trPr>
          <w:trHeight w:val="1535"/>
        </w:trPr>
        <w:tc>
          <w:tcPr>
            <w:tcW w:w="7100" w:type="dxa"/>
          </w:tcPr>
          <w:p w14:paraId="602918EE" w14:textId="3BB28DE9" w:rsidR="002A47D6" w:rsidRPr="00D0253C" w:rsidRDefault="00D0253C" w:rsidP="00D0253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Steer</w:t>
            </w:r>
            <w:r w:rsidR="002A47D6" w:rsidRPr="00D0253C">
              <w:rPr>
                <w:rFonts w:ascii="Arial" w:hAnsi="Arial" w:cs="Arial"/>
              </w:rPr>
              <w:t xml:space="preserve"> a boat and steer by compass</w:t>
            </w:r>
          </w:p>
          <w:p w14:paraId="23AE4EE2" w14:textId="77777777" w:rsidR="002A47D6" w:rsidRPr="00D9367B" w:rsidRDefault="002A47D6" w:rsidP="00D936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9367B">
              <w:rPr>
                <w:rFonts w:ascii="Arial" w:hAnsi="Arial" w:cs="Arial"/>
              </w:rPr>
              <w:t>Use individual items of equipment of survival crafts, except for pyrotechnics</w:t>
            </w:r>
          </w:p>
          <w:p w14:paraId="72FC7176" w14:textId="71150792" w:rsidR="002A47D6" w:rsidRPr="00D9367B" w:rsidRDefault="002A47D6" w:rsidP="00D936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D9367B">
              <w:rPr>
                <w:rFonts w:ascii="Arial" w:hAnsi="Arial" w:cs="Arial"/>
              </w:rPr>
              <w:t>Rig devices to aid location</w:t>
            </w:r>
          </w:p>
        </w:tc>
        <w:tc>
          <w:tcPr>
            <w:tcW w:w="2354" w:type="dxa"/>
          </w:tcPr>
          <w:p w14:paraId="5999A5D1" w14:textId="77777777" w:rsidR="002A47D6" w:rsidRDefault="002A47D6" w:rsidP="00015C96">
            <w:pPr>
              <w:rPr>
                <w:rFonts w:ascii="Arial" w:hAnsi="Arial" w:cs="Arial"/>
              </w:rPr>
            </w:pPr>
          </w:p>
        </w:tc>
      </w:tr>
      <w:tr w:rsidR="00A168EF" w14:paraId="2F692F15" w14:textId="77777777" w:rsidTr="0003173C">
        <w:trPr>
          <w:trHeight w:val="505"/>
        </w:trPr>
        <w:tc>
          <w:tcPr>
            <w:tcW w:w="9454" w:type="dxa"/>
            <w:gridSpan w:val="2"/>
          </w:tcPr>
          <w:p w14:paraId="787158D0" w14:textId="4FC8100D" w:rsidR="00A168EF" w:rsidRPr="006A746F" w:rsidRDefault="00A168EF" w:rsidP="006A746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bookmarkStart w:id="0" w:name="_Hlk124411681"/>
            <w:r w:rsidRPr="006A746F">
              <w:rPr>
                <w:rFonts w:ascii="Arial" w:hAnsi="Arial" w:cs="Arial"/>
                <w:b/>
              </w:rPr>
              <w:t>Use locating devices, including communication and signalling apparatus</w:t>
            </w:r>
            <w:r w:rsidRPr="006A746F">
              <w:rPr>
                <w:rFonts w:ascii="Arial" w:hAnsi="Arial" w:cs="Arial"/>
              </w:rPr>
              <w:t>:</w:t>
            </w:r>
          </w:p>
        </w:tc>
      </w:tr>
      <w:bookmarkEnd w:id="0"/>
      <w:tr w:rsidR="00A168EF" w14:paraId="5A17105B" w14:textId="77777777" w:rsidTr="0003173C">
        <w:trPr>
          <w:trHeight w:val="505"/>
        </w:trPr>
        <w:tc>
          <w:tcPr>
            <w:tcW w:w="7100" w:type="dxa"/>
          </w:tcPr>
          <w:p w14:paraId="713FFFE2" w14:textId="77777777" w:rsidR="00A168EF" w:rsidRPr="00F228E9" w:rsidRDefault="00A168EF" w:rsidP="00F228E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F228E9">
              <w:rPr>
                <w:rFonts w:ascii="Arial" w:hAnsi="Arial" w:cs="Arial"/>
              </w:rPr>
              <w:t>Use of portable radio equipment for survival craft</w:t>
            </w:r>
          </w:p>
        </w:tc>
        <w:tc>
          <w:tcPr>
            <w:tcW w:w="2354" w:type="dxa"/>
          </w:tcPr>
          <w:p w14:paraId="3F487757" w14:textId="77777777" w:rsidR="00A168EF" w:rsidRDefault="00A168EF" w:rsidP="00015C96">
            <w:pPr>
              <w:rPr>
                <w:rFonts w:ascii="Arial" w:hAnsi="Arial" w:cs="Arial"/>
              </w:rPr>
            </w:pPr>
          </w:p>
        </w:tc>
      </w:tr>
      <w:tr w:rsidR="006A746F" w:rsidRPr="006A746F" w14:paraId="553C5ABC" w14:textId="77777777" w:rsidTr="00BE2E50">
        <w:trPr>
          <w:trHeight w:val="505"/>
        </w:trPr>
        <w:tc>
          <w:tcPr>
            <w:tcW w:w="9454" w:type="dxa"/>
            <w:gridSpan w:val="2"/>
          </w:tcPr>
          <w:p w14:paraId="70C874F9" w14:textId="3AD0AC42" w:rsidR="006A746F" w:rsidRPr="006A746F" w:rsidRDefault="00804E37" w:rsidP="00BE2E5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Apply first aid to survivors</w:t>
            </w:r>
            <w:r w:rsidR="006A746F" w:rsidRPr="006A746F">
              <w:rPr>
                <w:rFonts w:ascii="Arial" w:hAnsi="Arial" w:cs="Arial"/>
              </w:rPr>
              <w:t>:</w:t>
            </w:r>
          </w:p>
        </w:tc>
      </w:tr>
      <w:tr w:rsidR="00A31FBF" w14:paraId="4434C810" w14:textId="77777777" w:rsidTr="00C463DA">
        <w:trPr>
          <w:trHeight w:val="1020"/>
        </w:trPr>
        <w:tc>
          <w:tcPr>
            <w:tcW w:w="7100" w:type="dxa"/>
          </w:tcPr>
          <w:p w14:paraId="08BB473A" w14:textId="77777777" w:rsidR="00A31FBF" w:rsidRPr="00804E37" w:rsidRDefault="00A31FBF" w:rsidP="00804E3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the first aid kit and resuscitation techniques</w:t>
            </w:r>
          </w:p>
          <w:p w14:paraId="5587DEED" w14:textId="13A83D90" w:rsidR="00A31FBF" w:rsidRPr="00804E37" w:rsidRDefault="00A31FBF" w:rsidP="00A31FB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 injured persons, including control of bleeding and shock</w:t>
            </w:r>
          </w:p>
        </w:tc>
        <w:tc>
          <w:tcPr>
            <w:tcW w:w="2354" w:type="dxa"/>
          </w:tcPr>
          <w:p w14:paraId="588011B9" w14:textId="77777777" w:rsidR="00A31FBF" w:rsidRDefault="00A31FBF" w:rsidP="00015C96">
            <w:pPr>
              <w:rPr>
                <w:rFonts w:ascii="Arial" w:hAnsi="Arial" w:cs="Arial"/>
              </w:rPr>
            </w:pPr>
          </w:p>
        </w:tc>
      </w:tr>
    </w:tbl>
    <w:p w14:paraId="5395DE65" w14:textId="77777777" w:rsidR="003B2AD3" w:rsidRDefault="003B2AD3" w:rsidP="00015C96">
      <w:pPr>
        <w:rPr>
          <w:rFonts w:ascii="Arial" w:hAnsi="Arial" w:cs="Arial"/>
        </w:rPr>
      </w:pPr>
    </w:p>
    <w:p w14:paraId="0A380AD7" w14:textId="77777777" w:rsidR="00A168EF" w:rsidRDefault="00A168EF" w:rsidP="00015C96">
      <w:pPr>
        <w:rPr>
          <w:rFonts w:ascii="Arial" w:hAnsi="Arial" w:cs="Arial"/>
        </w:rPr>
      </w:pPr>
    </w:p>
    <w:p w14:paraId="707C0241" w14:textId="77777777" w:rsid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I have completed the above onboard the following vessels:</w:t>
      </w:r>
    </w:p>
    <w:p w14:paraId="606F7A66" w14:textId="77777777" w:rsidR="00FD1CA4" w:rsidRDefault="00FD1CA4" w:rsidP="00015C96">
      <w:pPr>
        <w:rPr>
          <w:rFonts w:ascii="Arial" w:hAnsi="Arial" w:cs="Arial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8"/>
        <w:gridCol w:w="3358"/>
        <w:gridCol w:w="3258"/>
      </w:tblGrid>
      <w:tr w:rsidR="00FD1CA4" w14:paraId="557D65A8" w14:textId="77777777" w:rsidTr="00FD1CA4">
        <w:trPr>
          <w:trHeight w:val="420"/>
        </w:trPr>
        <w:tc>
          <w:tcPr>
            <w:tcW w:w="2900" w:type="dxa"/>
            <w:shd w:val="clear" w:color="auto" w:fill="CCC0D9" w:themeFill="accent4" w:themeFillTint="66"/>
          </w:tcPr>
          <w:p w14:paraId="2FB78A2D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Vessel</w:t>
            </w:r>
          </w:p>
        </w:tc>
        <w:tc>
          <w:tcPr>
            <w:tcW w:w="3360" w:type="dxa"/>
            <w:shd w:val="clear" w:color="auto" w:fill="CCC0D9" w:themeFill="accent4" w:themeFillTint="66"/>
          </w:tcPr>
          <w:p w14:paraId="2F3CA223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IMO Number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14:paraId="4424DE9F" w14:textId="77777777" w:rsidR="00FD1CA4" w:rsidRDefault="00FD1CA4" w:rsidP="00FD1C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on board</w:t>
            </w:r>
          </w:p>
        </w:tc>
      </w:tr>
      <w:tr w:rsidR="00FD1CA4" w14:paraId="45F3455A" w14:textId="77777777" w:rsidTr="00FD1CA4">
        <w:trPr>
          <w:trHeight w:val="1042"/>
        </w:trPr>
        <w:tc>
          <w:tcPr>
            <w:tcW w:w="2900" w:type="dxa"/>
          </w:tcPr>
          <w:p w14:paraId="46B1CD73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2E239270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5B5AE7A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16649D8E" w14:textId="77777777" w:rsidTr="00FD1CA4">
        <w:trPr>
          <w:trHeight w:val="1000"/>
        </w:trPr>
        <w:tc>
          <w:tcPr>
            <w:tcW w:w="2900" w:type="dxa"/>
          </w:tcPr>
          <w:p w14:paraId="20B86F08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5E883782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AC65982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78A37EF4" w14:textId="77777777" w:rsidTr="00FD1CA4">
        <w:trPr>
          <w:trHeight w:val="972"/>
        </w:trPr>
        <w:tc>
          <w:tcPr>
            <w:tcW w:w="2900" w:type="dxa"/>
          </w:tcPr>
          <w:p w14:paraId="2CFD1572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</w:tcPr>
          <w:p w14:paraId="042C8D7C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C3C8412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  <w:tr w:rsidR="00FD1CA4" w14:paraId="2B6D92C5" w14:textId="77777777" w:rsidTr="00FD1CA4">
        <w:trPr>
          <w:trHeight w:val="976"/>
        </w:trPr>
        <w:tc>
          <w:tcPr>
            <w:tcW w:w="2900" w:type="dxa"/>
            <w:tcBorders>
              <w:bottom w:val="single" w:sz="4" w:space="0" w:color="auto"/>
            </w:tcBorders>
          </w:tcPr>
          <w:p w14:paraId="334A3D5E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14:paraId="42211A30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AF67184" w14:textId="77777777" w:rsidR="00FD1CA4" w:rsidRDefault="00FD1CA4" w:rsidP="00015C96">
            <w:pPr>
              <w:rPr>
                <w:rFonts w:ascii="Arial" w:hAnsi="Arial" w:cs="Arial"/>
              </w:rPr>
            </w:pPr>
          </w:p>
        </w:tc>
      </w:tr>
    </w:tbl>
    <w:p w14:paraId="25A463CA" w14:textId="77777777" w:rsidR="00FD1CA4" w:rsidRDefault="00FD1CA4" w:rsidP="00015C96">
      <w:pPr>
        <w:rPr>
          <w:rFonts w:ascii="Arial" w:hAnsi="Arial" w:cs="Arial"/>
        </w:rPr>
      </w:pPr>
    </w:p>
    <w:p w14:paraId="2E94F627" w14:textId="77777777" w:rsidR="00FD1CA4" w:rsidRDefault="00FD1CA4" w:rsidP="00015C96">
      <w:pPr>
        <w:rPr>
          <w:rFonts w:ascii="Arial" w:hAnsi="Arial" w:cs="Arial"/>
        </w:rPr>
      </w:pPr>
    </w:p>
    <w:p w14:paraId="23B411BB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Signed: ………………………………………………………………………………………………</w:t>
      </w:r>
    </w:p>
    <w:p w14:paraId="4E190B6C" w14:textId="77777777" w:rsidR="00FD1CA4" w:rsidRDefault="00FD1CA4" w:rsidP="00015C96">
      <w:pPr>
        <w:rPr>
          <w:rFonts w:ascii="Arial" w:hAnsi="Arial" w:cs="Arial"/>
        </w:rPr>
      </w:pPr>
    </w:p>
    <w:p w14:paraId="31D81BEE" w14:textId="77777777" w:rsidR="00FD1CA4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Print Name: …………………………………………………………………………………………</w:t>
      </w:r>
    </w:p>
    <w:p w14:paraId="4AB4504D" w14:textId="77777777" w:rsidR="00FD1CA4" w:rsidRDefault="00FD1CA4" w:rsidP="00015C96">
      <w:pPr>
        <w:rPr>
          <w:rFonts w:ascii="Arial" w:hAnsi="Arial" w:cs="Arial"/>
        </w:rPr>
      </w:pPr>
    </w:p>
    <w:p w14:paraId="027987D2" w14:textId="77777777" w:rsidR="00FD1CA4" w:rsidRPr="003B2AD3" w:rsidRDefault="00FD1CA4" w:rsidP="00015C96">
      <w:pPr>
        <w:rPr>
          <w:rFonts w:ascii="Arial" w:hAnsi="Arial" w:cs="Arial"/>
        </w:rPr>
      </w:pPr>
      <w:r>
        <w:rPr>
          <w:rFonts w:ascii="Arial" w:hAnsi="Arial" w:cs="Arial"/>
        </w:rPr>
        <w:t>Date: …………………………………………………………………………………………………</w:t>
      </w:r>
    </w:p>
    <w:sectPr w:rsidR="00FD1CA4" w:rsidRPr="003B2AD3">
      <w:headerReference w:type="even" r:id="rId10"/>
      <w:headerReference w:type="default" r:id="rId11"/>
      <w:headerReference w:type="first" r:id="rId12"/>
      <w:pgSz w:w="11906" w:h="16838"/>
      <w:pgMar w:top="1701" w:right="1134" w:bottom="1258" w:left="1134" w:header="567" w:footer="284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3544" w14:textId="77777777" w:rsidR="00451A75" w:rsidRDefault="00451A75">
      <w:r>
        <w:separator/>
      </w:r>
    </w:p>
  </w:endnote>
  <w:endnote w:type="continuationSeparator" w:id="0">
    <w:p w14:paraId="079A541A" w14:textId="77777777" w:rsidR="00451A75" w:rsidRDefault="0045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B1357" w14:textId="77777777" w:rsidR="00451A75" w:rsidRDefault="00451A75">
      <w:r>
        <w:separator/>
      </w:r>
    </w:p>
  </w:footnote>
  <w:footnote w:type="continuationSeparator" w:id="0">
    <w:p w14:paraId="0297BA08" w14:textId="77777777" w:rsidR="00451A75" w:rsidRDefault="00451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A84B" w14:textId="77777777" w:rsidR="00536D7B" w:rsidRDefault="00451A75">
    <w:pPr>
      <w:pStyle w:val="Header"/>
    </w:pPr>
    <w:r>
      <w:rPr>
        <w:noProof/>
        <w:lang w:eastAsia="en-GB"/>
      </w:rPr>
      <w:pict w14:anchorId="398848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496532" o:spid="_x0000_s1031" type="#_x0000_t75" style="position:absolute;margin-left:0;margin-top:0;width:141.7pt;height:92.15pt;z-index:-251657216;mso-position-horizontal:center;mso-position-horizontal-relative:margin;mso-position-vertical:center;mso-position-vertical-relative:margin" o:allowincell="f">
          <v:imagedata r:id="rId1" o:title="NMTC LOGO 20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222"/>
      <w:gridCol w:w="5172"/>
      <w:gridCol w:w="2244"/>
    </w:tblGrid>
    <w:tr w:rsidR="00B27F5F" w14:paraId="3FAA2C1C" w14:textId="77777777">
      <w:trPr>
        <w:jc w:val="center"/>
      </w:trPr>
      <w:tc>
        <w:tcPr>
          <w:tcW w:w="2268" w:type="dxa"/>
        </w:tcPr>
        <w:p w14:paraId="47700068" w14:textId="77777777" w:rsidR="005E2A9F" w:rsidRDefault="00B27F5F">
          <w:pPr>
            <w:pStyle w:val="Footer"/>
            <w:tabs>
              <w:tab w:val="clear" w:pos="4153"/>
              <w:tab w:val="clear" w:pos="8306"/>
            </w:tabs>
            <w:rPr>
              <w:b/>
              <w:bCs/>
              <w:sz w:val="20"/>
            </w:rPr>
          </w:pPr>
          <w:r>
            <w:rPr>
              <w:noProof/>
              <w:lang w:eastAsia="en-GB"/>
            </w:rPr>
            <w:drawing>
              <wp:inline distT="0" distB="0" distL="0" distR="0" wp14:anchorId="3C645C1D" wp14:editId="712E8E56">
                <wp:extent cx="942975" cy="61321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MTC LOGO 2015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904" cy="6235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1" w:type="dxa"/>
        </w:tcPr>
        <w:p w14:paraId="2ECC7BAF" w14:textId="77777777" w:rsidR="005E2A9F" w:rsidRPr="00C30684" w:rsidRDefault="00E10628">
          <w:pPr>
            <w:pStyle w:val="Footer"/>
            <w:tabs>
              <w:tab w:val="clear" w:pos="4153"/>
              <w:tab w:val="clear" w:pos="8306"/>
            </w:tabs>
            <w:jc w:val="center"/>
            <w:rPr>
              <w:rFonts w:ascii="Arial" w:hAnsi="Arial" w:cs="Arial"/>
              <w:sz w:val="32"/>
            </w:rPr>
          </w:pPr>
          <w:r>
            <w:rPr>
              <w:rFonts w:ascii="Arial" w:hAnsi="Arial" w:cs="Arial"/>
              <w:b/>
              <w:sz w:val="36"/>
            </w:rPr>
            <w:t>NATIONAL MARITIME TRAINING</w:t>
          </w:r>
          <w:r w:rsidR="005E2A9F" w:rsidRPr="00C30684">
            <w:rPr>
              <w:rFonts w:ascii="Arial" w:hAnsi="Arial" w:cs="Arial"/>
              <w:b/>
              <w:sz w:val="36"/>
            </w:rPr>
            <w:t xml:space="preserve"> CENTRE</w:t>
          </w:r>
        </w:p>
      </w:tc>
      <w:tc>
        <w:tcPr>
          <w:tcW w:w="2268" w:type="dxa"/>
        </w:tcPr>
        <w:p w14:paraId="75B1C39C" w14:textId="6BCF289B" w:rsidR="005E2A9F" w:rsidRDefault="002A1D18">
          <w:pPr>
            <w:pStyle w:val="Footer"/>
            <w:tabs>
              <w:tab w:val="clear" w:pos="4153"/>
              <w:tab w:val="clear" w:pos="8306"/>
            </w:tabs>
            <w:jc w:val="right"/>
            <w:rPr>
              <w:b/>
              <w:bCs/>
              <w:sz w:val="20"/>
            </w:rPr>
          </w:pPr>
          <w:r w:rsidRPr="00016C36">
            <w:rPr>
              <w:rFonts w:ascii="Calibri" w:eastAsia="Calibri" w:hAnsi="Calibri"/>
              <w:sz w:val="22"/>
              <w:szCs w:val="22"/>
            </w:rPr>
            <w:object w:dxaOrig="2265" w:dyaOrig="1470" w14:anchorId="0BAFA16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8.3pt;height:57.45pt">
                <v:imagedata r:id="rId2" o:title=""/>
              </v:shape>
              <o:OLEObject Type="Embed" ProgID="PBrush" ShapeID="_x0000_i1025" DrawAspect="Content" ObjectID="_1846923477" r:id="rId3"/>
            </w:object>
          </w:r>
        </w:p>
      </w:tc>
    </w:tr>
  </w:tbl>
  <w:p w14:paraId="7E6B127F" w14:textId="272D6BAC" w:rsidR="005E2A9F" w:rsidRDefault="00451A75">
    <w:pPr>
      <w:pStyle w:val="Header"/>
      <w:tabs>
        <w:tab w:val="clear" w:pos="4153"/>
        <w:tab w:val="clear" w:pos="8306"/>
      </w:tabs>
      <w:jc w:val="center"/>
    </w:pPr>
    <w:r>
      <w:rPr>
        <w:noProof/>
        <w:lang w:eastAsia="en-GB"/>
      </w:rPr>
      <w:pict w14:anchorId="3F264815">
        <v:shape id="WordPictureWatermark246496533" o:spid="_x0000_s1033" type="#_x0000_t75" style="position:absolute;left:0;text-align:left;margin-left:170.05pt;margin-top:282.75pt;width:141.7pt;height:92.15pt;z-index:-251656192;mso-position-horizontal-relative:margin;mso-position-vertical-relative:margin" o:allowincell="f">
          <v:imagedata r:id="rId4" o:title="NMTC LOGO 20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9EDD" w14:textId="77777777" w:rsidR="00536D7B" w:rsidRDefault="00451A75">
    <w:pPr>
      <w:pStyle w:val="Header"/>
    </w:pPr>
    <w:r>
      <w:rPr>
        <w:noProof/>
        <w:lang w:eastAsia="en-GB"/>
      </w:rPr>
      <w:pict w14:anchorId="3AA832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496531" o:spid="_x0000_s1030" type="#_x0000_t75" style="position:absolute;margin-left:0;margin-top:0;width:141.7pt;height:92.15pt;z-index:-251658240;mso-position-horizontal:center;mso-position-horizontal-relative:margin;mso-position-vertical:center;mso-position-vertical-relative:margin" o:allowincell="f">
          <v:imagedata r:id="rId1" o:title="NMTC LOGO 201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80B"/>
    <w:multiLevelType w:val="hybridMultilevel"/>
    <w:tmpl w:val="1D9E987C"/>
    <w:lvl w:ilvl="0" w:tplc="BB205AFC">
      <w:start w:val="1"/>
      <w:numFmt w:val="bullet"/>
      <w:lvlText w:val=""/>
      <w:lvlJc w:val="left"/>
      <w:pPr>
        <w:tabs>
          <w:tab w:val="num" w:pos="717"/>
        </w:tabs>
        <w:ind w:left="652" w:hanging="295"/>
      </w:pPr>
      <w:rPr>
        <w:rFonts w:ascii="Symbol" w:hAnsi="Symbol" w:hint="default"/>
        <w:b w:val="0"/>
        <w:i w:val="0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6A8"/>
    <w:multiLevelType w:val="hybridMultilevel"/>
    <w:tmpl w:val="86248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F6BE3"/>
    <w:multiLevelType w:val="hybridMultilevel"/>
    <w:tmpl w:val="4A2E3A9E"/>
    <w:lvl w:ilvl="0" w:tplc="67DA9F7C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12CA"/>
    <w:multiLevelType w:val="hybridMultilevel"/>
    <w:tmpl w:val="28EC4EDA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2020C9"/>
    <w:multiLevelType w:val="hybridMultilevel"/>
    <w:tmpl w:val="09FA17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D727D6"/>
    <w:multiLevelType w:val="hybridMultilevel"/>
    <w:tmpl w:val="F02A021E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56BE6"/>
    <w:multiLevelType w:val="hybridMultilevel"/>
    <w:tmpl w:val="3C2CB736"/>
    <w:lvl w:ilvl="0" w:tplc="D06C6936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76EE6"/>
    <w:multiLevelType w:val="hybridMultilevel"/>
    <w:tmpl w:val="902A2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B1FFD"/>
    <w:multiLevelType w:val="hybridMultilevel"/>
    <w:tmpl w:val="49523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20B31"/>
    <w:multiLevelType w:val="hybridMultilevel"/>
    <w:tmpl w:val="B3F8A394"/>
    <w:lvl w:ilvl="0" w:tplc="0A8E46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97E11"/>
    <w:multiLevelType w:val="multilevel"/>
    <w:tmpl w:val="5ACE0C68"/>
    <w:lvl w:ilvl="0">
      <w:start w:val="1"/>
      <w:numFmt w:val="none"/>
      <w:lvlText w:val=""/>
      <w:legacy w:legacy="1" w:legacySpace="120" w:legacyIndent="57"/>
      <w:lvlJc w:val="left"/>
      <w:pPr>
        <w:ind w:left="57" w:hanging="57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17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77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3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497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85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1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577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37" w:hanging="360"/>
      </w:pPr>
      <w:rPr>
        <w:rFonts w:ascii="Wingdings" w:hAnsi="Wingdings" w:hint="default"/>
      </w:rPr>
    </w:lvl>
  </w:abstractNum>
  <w:abstractNum w:abstractNumId="11" w15:restartNumberingAfterBreak="0">
    <w:nsid w:val="5DB360E0"/>
    <w:multiLevelType w:val="hybridMultilevel"/>
    <w:tmpl w:val="A4803A7C"/>
    <w:lvl w:ilvl="0" w:tplc="23E2EDF6">
      <w:start w:val="1"/>
      <w:numFmt w:val="bullet"/>
      <w:pStyle w:val="CourseDescriptor-bullets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5736F"/>
    <w:multiLevelType w:val="hybridMultilevel"/>
    <w:tmpl w:val="860CF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21644">
    <w:abstractNumId w:val="11"/>
  </w:num>
  <w:num w:numId="2" w16cid:durableId="1650482042">
    <w:abstractNumId w:val="5"/>
  </w:num>
  <w:num w:numId="3" w16cid:durableId="1022052142">
    <w:abstractNumId w:val="6"/>
  </w:num>
  <w:num w:numId="4" w16cid:durableId="1902251676">
    <w:abstractNumId w:val="10"/>
  </w:num>
  <w:num w:numId="5" w16cid:durableId="1661805219">
    <w:abstractNumId w:val="2"/>
  </w:num>
  <w:num w:numId="6" w16cid:durableId="1831827613">
    <w:abstractNumId w:val="0"/>
  </w:num>
  <w:num w:numId="7" w16cid:durableId="1662004892">
    <w:abstractNumId w:val="7"/>
  </w:num>
  <w:num w:numId="8" w16cid:durableId="30038036">
    <w:abstractNumId w:val="3"/>
  </w:num>
  <w:num w:numId="9" w16cid:durableId="832070052">
    <w:abstractNumId w:val="4"/>
  </w:num>
  <w:num w:numId="10" w16cid:durableId="813764670">
    <w:abstractNumId w:val="8"/>
  </w:num>
  <w:num w:numId="11" w16cid:durableId="1819297298">
    <w:abstractNumId w:val="12"/>
  </w:num>
  <w:num w:numId="12" w16cid:durableId="71323076">
    <w:abstractNumId w:val="9"/>
  </w:num>
  <w:num w:numId="13" w16cid:durableId="999693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96"/>
    <w:rsid w:val="00004ECB"/>
    <w:rsid w:val="00015C96"/>
    <w:rsid w:val="0003173C"/>
    <w:rsid w:val="00050339"/>
    <w:rsid w:val="00065349"/>
    <w:rsid w:val="000930EA"/>
    <w:rsid w:val="000C7359"/>
    <w:rsid w:val="00184ECD"/>
    <w:rsid w:val="001A51FC"/>
    <w:rsid w:val="001E0C9D"/>
    <w:rsid w:val="00200FAC"/>
    <w:rsid w:val="0020169F"/>
    <w:rsid w:val="002108A8"/>
    <w:rsid w:val="002123E9"/>
    <w:rsid w:val="00215CAD"/>
    <w:rsid w:val="00231F26"/>
    <w:rsid w:val="00281829"/>
    <w:rsid w:val="0029089D"/>
    <w:rsid w:val="002A1D18"/>
    <w:rsid w:val="002A47D6"/>
    <w:rsid w:val="002E6661"/>
    <w:rsid w:val="003B2AD3"/>
    <w:rsid w:val="00411D89"/>
    <w:rsid w:val="00451A75"/>
    <w:rsid w:val="004865D0"/>
    <w:rsid w:val="004B4841"/>
    <w:rsid w:val="004E06C1"/>
    <w:rsid w:val="00513D49"/>
    <w:rsid w:val="00517DD0"/>
    <w:rsid w:val="00536D7B"/>
    <w:rsid w:val="0054144C"/>
    <w:rsid w:val="005C61E2"/>
    <w:rsid w:val="005E2A9F"/>
    <w:rsid w:val="006052DE"/>
    <w:rsid w:val="00616C2B"/>
    <w:rsid w:val="006672CE"/>
    <w:rsid w:val="00696B70"/>
    <w:rsid w:val="006A3945"/>
    <w:rsid w:val="006A746F"/>
    <w:rsid w:val="006E58A5"/>
    <w:rsid w:val="006F01FC"/>
    <w:rsid w:val="007418E6"/>
    <w:rsid w:val="00745981"/>
    <w:rsid w:val="007A166E"/>
    <w:rsid w:val="007A32D2"/>
    <w:rsid w:val="007B1B91"/>
    <w:rsid w:val="007B40B8"/>
    <w:rsid w:val="00804E37"/>
    <w:rsid w:val="008542BC"/>
    <w:rsid w:val="00856246"/>
    <w:rsid w:val="00870B13"/>
    <w:rsid w:val="0089733A"/>
    <w:rsid w:val="008A6896"/>
    <w:rsid w:val="00906BE8"/>
    <w:rsid w:val="00945868"/>
    <w:rsid w:val="00957516"/>
    <w:rsid w:val="00961768"/>
    <w:rsid w:val="00973667"/>
    <w:rsid w:val="009771D1"/>
    <w:rsid w:val="00977EB5"/>
    <w:rsid w:val="00A168EF"/>
    <w:rsid w:val="00A31FBF"/>
    <w:rsid w:val="00B27F5F"/>
    <w:rsid w:val="00B85A88"/>
    <w:rsid w:val="00BE0CEB"/>
    <w:rsid w:val="00BF74EA"/>
    <w:rsid w:val="00C30684"/>
    <w:rsid w:val="00CB73CF"/>
    <w:rsid w:val="00D0253C"/>
    <w:rsid w:val="00D04139"/>
    <w:rsid w:val="00D249E5"/>
    <w:rsid w:val="00D35F20"/>
    <w:rsid w:val="00D9367B"/>
    <w:rsid w:val="00DD517E"/>
    <w:rsid w:val="00E10628"/>
    <w:rsid w:val="00E22A44"/>
    <w:rsid w:val="00F228E9"/>
    <w:rsid w:val="00F45BB1"/>
    <w:rsid w:val="00FA65C4"/>
    <w:rsid w:val="00FD1CA4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22B259"/>
  <w15:docId w15:val="{7F0D5CB2-372A-461D-9F1B-AC21F992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A51FC"/>
    <w:pPr>
      <w:keepNext/>
      <w:jc w:val="right"/>
      <w:outlineLvl w:val="0"/>
    </w:pPr>
    <w:rPr>
      <w:rFonts w:ascii="Arial" w:hAnsi="Arial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  <w:rPr>
      <w:rFonts w:ascii="Arial" w:hAnsi="Arial"/>
      <w:b/>
      <w:spacing w:val="-3"/>
      <w:sz w:val="96"/>
      <w:szCs w:val="20"/>
    </w:rPr>
  </w:style>
  <w:style w:type="paragraph" w:customStyle="1" w:styleId="CourseDescriptor-bullets">
    <w:name w:val="Course Descriptor - bullets"/>
    <w:basedOn w:val="Normal"/>
    <w:pPr>
      <w:numPr>
        <w:numId w:val="1"/>
      </w:numPr>
      <w:tabs>
        <w:tab w:val="clear" w:pos="360"/>
        <w:tab w:val="num" w:pos="284"/>
      </w:tabs>
      <w:ind w:left="284" w:hanging="284"/>
      <w:jc w:val="both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0"/>
      <w:szCs w:val="20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32"/>
      <w:szCs w:val="20"/>
    </w:rPr>
  </w:style>
  <w:style w:type="paragraph" w:styleId="EnvelopeReturn">
    <w:name w:val="envelope return"/>
    <w:basedOn w:val="Normal"/>
    <w:rPr>
      <w:rFonts w:cs="Arial"/>
      <w:spacing w:val="-3"/>
      <w:sz w:val="20"/>
      <w:szCs w:val="20"/>
    </w:rPr>
  </w:style>
  <w:style w:type="paragraph" w:styleId="BodyText2">
    <w:name w:val="Body Text 2"/>
    <w:basedOn w:val="Normal"/>
    <w:pPr>
      <w:jc w:val="center"/>
    </w:pPr>
    <w:rPr>
      <w:rFonts w:cs="Arial"/>
      <w:b/>
      <w:bCs/>
      <w:spacing w:val="-3"/>
      <w:szCs w:val="20"/>
    </w:rPr>
  </w:style>
  <w:style w:type="paragraph" w:styleId="BalloonText">
    <w:name w:val="Balloon Text"/>
    <w:basedOn w:val="Normal"/>
    <w:semiHidden/>
    <w:rsid w:val="008A6896"/>
    <w:rPr>
      <w:rFonts w:ascii="Tahoma" w:hAnsi="Tahoma" w:cs="Tahoma"/>
      <w:sz w:val="16"/>
      <w:szCs w:val="16"/>
    </w:rPr>
  </w:style>
  <w:style w:type="paragraph" w:customStyle="1" w:styleId="CourseDescriptor-Title">
    <w:name w:val="Course Descriptor - Title"/>
    <w:basedOn w:val="Normal"/>
    <w:rsid w:val="001A51FC"/>
    <w:pPr>
      <w:jc w:val="center"/>
    </w:pPr>
    <w:rPr>
      <w:rFonts w:ascii="Arial" w:hAnsi="Arial"/>
      <w:b/>
      <w:sz w:val="32"/>
      <w:szCs w:val="20"/>
    </w:rPr>
  </w:style>
  <w:style w:type="character" w:styleId="Hyperlink">
    <w:name w:val="Hyperlink"/>
    <w:basedOn w:val="DefaultParagraphFont"/>
    <w:rsid w:val="0054144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aharlow\Application%20Data\Microsoft\Templates\Course%20Descript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D7AD0998D5BD41A2CC37094708DFCD" ma:contentTypeVersion="13" ma:contentTypeDescription="Create a new document." ma:contentTypeScope="" ma:versionID="fa5345e1232d5a3acca835fa556362f9">
  <xsd:schema xmlns:xsd="http://www.w3.org/2001/XMLSchema" xmlns:xs="http://www.w3.org/2001/XMLSchema" xmlns:p="http://schemas.microsoft.com/office/2006/metadata/properties" xmlns:ns2="ddd4f398-ab4d-4f99-9baf-43117dc94e86" xmlns:ns3="754ece91-acd6-456f-bad4-4c938d39a696" targetNamespace="http://schemas.microsoft.com/office/2006/metadata/properties" ma:root="true" ma:fieldsID="1eae10371612a100b158bfd6c38e3347" ns2:_="" ns3:_="">
    <xsd:import namespace="ddd4f398-ab4d-4f99-9baf-43117dc94e86"/>
    <xsd:import namespace="754ece91-acd6-456f-bad4-4c938d39a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4f398-ab4d-4f99-9baf-43117dc94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ce91-acd6-456f-bad4-4c938d39a6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60147-3CA3-405F-B8EA-7A19B5561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0C5C4-EE77-4DF2-A707-537652340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4f398-ab4d-4f99-9baf-43117dc94e86"/>
    <ds:schemaRef ds:uri="754ece91-acd6-456f-bad4-4c938d39a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5D9FA9-C36E-480D-90EA-72BC0813BED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cf9390f-876d-4058-800a-b1fed480ab03}" enabled="1" method="Privileged" siteId="{7a87a12c-f006-4b0e-b805-700c25c31be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Course Descriptor</Template>
  <TotalTime>1</TotalTime>
  <Pages>2</Pages>
  <Words>221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STCW ‘95 PERSONAL SURVIVAL TECHNIQUES</vt:lpstr>
    </vt:vector>
  </TitlesOfParts>
  <Company>North West Kent College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STCW ‘95 PERSONAL SURVIVAL TECHNIQUES</dc:title>
  <dc:subject/>
  <dc:creator>juliaharlow</dc:creator>
  <cp:keywords/>
  <dc:description/>
  <cp:lastModifiedBy>Hugh Donohoe</cp:lastModifiedBy>
  <cp:revision>2</cp:revision>
  <cp:lastPrinted>2023-12-01T16:05:00Z</cp:lastPrinted>
  <dcterms:created xsi:type="dcterms:W3CDTF">2026-07-30T12:32:00Z</dcterms:created>
  <dcterms:modified xsi:type="dcterms:W3CDTF">2026-07-30T12:32:00Z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f9390f-876d-4058-800a-b1fed480ab03_Enabled">
    <vt:lpwstr>True</vt:lpwstr>
  </property>
  <property fmtid="{D5CDD505-2E9C-101B-9397-08002B2CF9AE}" pid="3" name="MSIP_Label_ecf9390f-876d-4058-800a-b1fed480ab03_SiteId">
    <vt:lpwstr>7a87a12c-f006-4b0e-b805-700c25c31be5</vt:lpwstr>
  </property>
  <property fmtid="{D5CDD505-2E9C-101B-9397-08002B2CF9AE}" pid="4" name="MSIP_Label_ecf9390f-876d-4058-800a-b1fed480ab03_Owner">
    <vt:lpwstr>mariannemilligan@northkent.ac.uk</vt:lpwstr>
  </property>
  <property fmtid="{D5CDD505-2E9C-101B-9397-08002B2CF9AE}" pid="5" name="MSIP_Label_ecf9390f-876d-4058-800a-b1fed480ab03_SetDate">
    <vt:lpwstr>2020-10-13T11:03:10.7088877Z</vt:lpwstr>
  </property>
  <property fmtid="{D5CDD505-2E9C-101B-9397-08002B2CF9AE}" pid="6" name="MSIP_Label_ecf9390f-876d-4058-800a-b1fed480ab03_Name">
    <vt:lpwstr>northkent.ac.uk</vt:lpwstr>
  </property>
  <property fmtid="{D5CDD505-2E9C-101B-9397-08002B2CF9AE}" pid="7" name="MSIP_Label_ecf9390f-876d-4058-800a-b1fed480ab03_Application">
    <vt:lpwstr>Microsoft Azure Information Protection</vt:lpwstr>
  </property>
  <property fmtid="{D5CDD505-2E9C-101B-9397-08002B2CF9AE}" pid="8" name="MSIP_Label_ecf9390f-876d-4058-800a-b1fed480ab03_ActionId">
    <vt:lpwstr>2db6e564-6ff8-442a-a9e8-2b5a87d2ca0e</vt:lpwstr>
  </property>
  <property fmtid="{D5CDD505-2E9C-101B-9397-08002B2CF9AE}" pid="9" name="MSIP_Label_ecf9390f-876d-4058-800a-b1fed480ab03_Extended_MSFT_Method">
    <vt:lpwstr>Automatic</vt:lpwstr>
  </property>
  <property fmtid="{D5CDD505-2E9C-101B-9397-08002B2CF9AE}" pid="10" name="Sensitivity">
    <vt:lpwstr>northkent.ac.uk</vt:lpwstr>
  </property>
  <property fmtid="{D5CDD505-2E9C-101B-9397-08002B2CF9AE}" pid="11" name="ContentTypeId">
    <vt:lpwstr>0x0101001BD7AD0998D5BD41A2CC37094708DFCD</vt:lpwstr>
  </property>
</Properties>
</file>