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F0134" w14:textId="77777777" w:rsidR="00015C96" w:rsidRPr="00293FCD" w:rsidRDefault="00A168EF" w:rsidP="00015C96">
      <w:pPr>
        <w:pStyle w:val="BodyText"/>
        <w:rPr>
          <w:rFonts w:cs="Arial"/>
          <w:sz w:val="24"/>
        </w:rPr>
      </w:pPr>
      <w:r>
        <w:rPr>
          <w:rFonts w:cs="Arial"/>
          <w:sz w:val="32"/>
        </w:rPr>
        <w:t xml:space="preserve">PROFICIENCY IN </w:t>
      </w:r>
      <w:r w:rsidR="00676C96">
        <w:rPr>
          <w:rFonts w:cs="Arial"/>
          <w:sz w:val="32"/>
        </w:rPr>
        <w:t>FAST</w:t>
      </w:r>
      <w:r>
        <w:rPr>
          <w:rFonts w:cs="Arial"/>
          <w:sz w:val="32"/>
        </w:rPr>
        <w:t xml:space="preserve"> RESCUE BOATS </w:t>
      </w:r>
      <w:r w:rsidR="003B2AD3">
        <w:rPr>
          <w:rFonts w:cs="Arial"/>
          <w:sz w:val="32"/>
        </w:rPr>
        <w:t>UPDATING TRAINING SELF-DECLARATION FORM</w:t>
      </w:r>
    </w:p>
    <w:p w14:paraId="38EE1DAE" w14:textId="77777777" w:rsidR="00015C96" w:rsidRDefault="00015C96" w:rsidP="00015C96">
      <w:pPr>
        <w:rPr>
          <w:rFonts w:ascii="Arial" w:hAnsi="Arial" w:cs="Arial"/>
          <w:b/>
        </w:rPr>
      </w:pPr>
    </w:p>
    <w:p w14:paraId="21F5645E" w14:textId="77777777" w:rsidR="003B2AD3" w:rsidRDefault="003B2AD3" w:rsidP="00015C96">
      <w:pPr>
        <w:rPr>
          <w:rFonts w:ascii="Arial" w:hAnsi="Arial" w:cs="Arial"/>
        </w:rPr>
      </w:pPr>
      <w:r>
        <w:rPr>
          <w:rFonts w:ascii="Arial" w:hAnsi="Arial" w:cs="Arial"/>
        </w:rPr>
        <w:t>I……………………………………</w:t>
      </w:r>
      <w:r w:rsidR="006F01FC">
        <w:rPr>
          <w:rFonts w:ascii="Arial" w:hAnsi="Arial" w:cs="Arial"/>
        </w:rPr>
        <w:t>………….</w:t>
      </w:r>
      <w:r>
        <w:rPr>
          <w:rFonts w:ascii="Arial" w:hAnsi="Arial" w:cs="Arial"/>
        </w:rPr>
        <w:t>declare that in the last 5 years I have completed onboard training and gained experience for maintaining the required standard of competence in the following:</w:t>
      </w:r>
    </w:p>
    <w:p w14:paraId="5E1840EA" w14:textId="77777777" w:rsidR="003B2AD3" w:rsidRDefault="003B2AD3" w:rsidP="00015C96">
      <w:pPr>
        <w:rPr>
          <w:rFonts w:ascii="Arial" w:hAnsi="Arial" w:cs="Arial"/>
        </w:rPr>
      </w:pPr>
    </w:p>
    <w:tbl>
      <w:tblPr>
        <w:tblW w:w="0" w:type="auto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20"/>
        <w:gridCol w:w="2380"/>
      </w:tblGrid>
      <w:tr w:rsidR="003B2AD3" w14:paraId="00125F3B" w14:textId="77777777" w:rsidTr="003B2AD3">
        <w:trPr>
          <w:trHeight w:val="331"/>
        </w:trPr>
        <w:tc>
          <w:tcPr>
            <w:tcW w:w="7220" w:type="dxa"/>
            <w:shd w:val="clear" w:color="auto" w:fill="CCC0D9" w:themeFill="accent4" w:themeFillTint="66"/>
          </w:tcPr>
          <w:p w14:paraId="637F37E2" w14:textId="77777777" w:rsidR="003B2AD3" w:rsidRDefault="003B2AD3" w:rsidP="00015C96">
            <w:pPr>
              <w:rPr>
                <w:rFonts w:ascii="Arial" w:hAnsi="Arial" w:cs="Arial"/>
              </w:rPr>
            </w:pPr>
          </w:p>
        </w:tc>
        <w:tc>
          <w:tcPr>
            <w:tcW w:w="2380" w:type="dxa"/>
            <w:shd w:val="clear" w:color="auto" w:fill="CCC0D9" w:themeFill="accent4" w:themeFillTint="66"/>
          </w:tcPr>
          <w:p w14:paraId="228FC201" w14:textId="77777777" w:rsidR="003B2AD3" w:rsidRDefault="003B2AD3" w:rsidP="003B2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Tick if completed</w:t>
            </w:r>
          </w:p>
        </w:tc>
      </w:tr>
      <w:tr w:rsidR="00A168EF" w14:paraId="2655FB11" w14:textId="77777777" w:rsidTr="00074EC2">
        <w:trPr>
          <w:trHeight w:val="418"/>
        </w:trPr>
        <w:tc>
          <w:tcPr>
            <w:tcW w:w="9600" w:type="dxa"/>
            <w:gridSpan w:val="2"/>
          </w:tcPr>
          <w:p w14:paraId="5BDC1D1E" w14:textId="5DF524BA" w:rsidR="00A168EF" w:rsidRPr="006232FE" w:rsidRDefault="00A168EF" w:rsidP="006232FE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/>
              </w:rPr>
            </w:pPr>
            <w:r w:rsidRPr="006232FE">
              <w:rPr>
                <w:rFonts w:ascii="Arial" w:hAnsi="Arial" w:cs="Arial"/>
                <w:b/>
              </w:rPr>
              <w:t xml:space="preserve">Take charge of a </w:t>
            </w:r>
            <w:r w:rsidR="00676C96" w:rsidRPr="006232FE">
              <w:rPr>
                <w:rFonts w:ascii="Arial" w:hAnsi="Arial" w:cs="Arial"/>
                <w:b/>
              </w:rPr>
              <w:t>fast</w:t>
            </w:r>
            <w:r w:rsidRPr="006232FE">
              <w:rPr>
                <w:rFonts w:ascii="Arial" w:hAnsi="Arial" w:cs="Arial"/>
                <w:b/>
              </w:rPr>
              <w:t xml:space="preserve"> rescue boat during launch:</w:t>
            </w:r>
          </w:p>
        </w:tc>
      </w:tr>
      <w:tr w:rsidR="003B2AD3" w14:paraId="59CE78ED" w14:textId="77777777" w:rsidTr="003B2AD3">
        <w:trPr>
          <w:trHeight w:val="480"/>
        </w:trPr>
        <w:tc>
          <w:tcPr>
            <w:tcW w:w="7220" w:type="dxa"/>
          </w:tcPr>
          <w:p w14:paraId="4B8D8342" w14:textId="77777777" w:rsidR="003B2AD3" w:rsidRPr="006232FE" w:rsidRDefault="00676C96" w:rsidP="006232FE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6232FE">
              <w:rPr>
                <w:rFonts w:ascii="Arial" w:hAnsi="Arial" w:cs="Arial"/>
              </w:rPr>
              <w:t>Control safe launching and recovery of a fast rescue boat</w:t>
            </w:r>
          </w:p>
        </w:tc>
        <w:tc>
          <w:tcPr>
            <w:tcW w:w="2380" w:type="dxa"/>
          </w:tcPr>
          <w:p w14:paraId="0EF14AC7" w14:textId="77777777" w:rsidR="003B2AD3" w:rsidRDefault="003B2AD3" w:rsidP="00015C96">
            <w:pPr>
              <w:rPr>
                <w:rFonts w:ascii="Arial" w:hAnsi="Arial" w:cs="Arial"/>
              </w:rPr>
            </w:pPr>
          </w:p>
        </w:tc>
      </w:tr>
      <w:tr w:rsidR="00A168EF" w14:paraId="25783083" w14:textId="77777777" w:rsidTr="00BB2C32">
        <w:trPr>
          <w:trHeight w:val="505"/>
        </w:trPr>
        <w:tc>
          <w:tcPr>
            <w:tcW w:w="9600" w:type="dxa"/>
            <w:gridSpan w:val="2"/>
          </w:tcPr>
          <w:p w14:paraId="6102049F" w14:textId="6796BF58" w:rsidR="00A168EF" w:rsidRPr="006232FE" w:rsidRDefault="00676C96" w:rsidP="006232FE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/>
              </w:rPr>
            </w:pPr>
            <w:r w:rsidRPr="006232FE">
              <w:rPr>
                <w:rFonts w:ascii="Arial" w:hAnsi="Arial" w:cs="Arial"/>
                <w:b/>
              </w:rPr>
              <w:t>Take charge of a fast rescue boat after launch</w:t>
            </w:r>
            <w:r w:rsidR="00A168EF" w:rsidRPr="006232FE">
              <w:rPr>
                <w:rFonts w:ascii="Arial" w:hAnsi="Arial" w:cs="Arial"/>
                <w:b/>
              </w:rPr>
              <w:t>:</w:t>
            </w:r>
          </w:p>
        </w:tc>
      </w:tr>
      <w:tr w:rsidR="00D91B35" w14:paraId="66068BF5" w14:textId="77777777" w:rsidTr="00E46C2C">
        <w:trPr>
          <w:trHeight w:val="1704"/>
        </w:trPr>
        <w:tc>
          <w:tcPr>
            <w:tcW w:w="7220" w:type="dxa"/>
          </w:tcPr>
          <w:p w14:paraId="0247AFD1" w14:textId="77777777" w:rsidR="00D91B35" w:rsidRPr="00D91B35" w:rsidRDefault="00D91B35" w:rsidP="00D91B35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D91B35">
              <w:rPr>
                <w:rFonts w:ascii="Arial" w:hAnsi="Arial" w:cs="Arial"/>
              </w:rPr>
              <w:t>Handle a fast rescue boat in prevailing weather and sea conditions</w:t>
            </w:r>
          </w:p>
          <w:p w14:paraId="1330A837" w14:textId="28ABF959" w:rsidR="00D91B35" w:rsidRPr="00D91B35" w:rsidRDefault="00D91B35" w:rsidP="00D91B35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D91B35">
              <w:rPr>
                <w:rFonts w:ascii="Arial" w:hAnsi="Arial" w:cs="Arial"/>
              </w:rPr>
              <w:t xml:space="preserve">Use communications and signalling equipment between the fast rescue boat and a helicopter and </w:t>
            </w:r>
            <w:r w:rsidR="00E72D26">
              <w:rPr>
                <w:rFonts w:ascii="Arial" w:hAnsi="Arial" w:cs="Arial"/>
              </w:rPr>
              <w:t xml:space="preserve">or </w:t>
            </w:r>
            <w:r w:rsidRPr="00D91B35">
              <w:rPr>
                <w:rFonts w:ascii="Arial" w:hAnsi="Arial" w:cs="Arial"/>
              </w:rPr>
              <w:t>a ship</w:t>
            </w:r>
          </w:p>
          <w:p w14:paraId="0EE9E8E2" w14:textId="4CB1FDCE" w:rsidR="00D91B35" w:rsidRPr="00D91B35" w:rsidRDefault="00D91B35" w:rsidP="00D91B35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D91B35">
              <w:rPr>
                <w:rFonts w:ascii="Arial" w:hAnsi="Arial" w:cs="Arial"/>
              </w:rPr>
              <w:t>Carry out search patterns, taking account of environmental factors</w:t>
            </w:r>
          </w:p>
        </w:tc>
        <w:tc>
          <w:tcPr>
            <w:tcW w:w="2380" w:type="dxa"/>
          </w:tcPr>
          <w:p w14:paraId="3E97F108" w14:textId="77777777" w:rsidR="00D91B35" w:rsidRDefault="00D91B35" w:rsidP="00015C96">
            <w:pPr>
              <w:rPr>
                <w:rFonts w:ascii="Arial" w:hAnsi="Arial" w:cs="Arial"/>
              </w:rPr>
            </w:pPr>
          </w:p>
        </w:tc>
      </w:tr>
    </w:tbl>
    <w:p w14:paraId="3B8C72BF" w14:textId="77777777" w:rsidR="00676C96" w:rsidRDefault="00676C96" w:rsidP="00015C96">
      <w:pPr>
        <w:rPr>
          <w:rFonts w:ascii="Arial" w:hAnsi="Arial" w:cs="Arial"/>
        </w:rPr>
      </w:pPr>
    </w:p>
    <w:p w14:paraId="161AD777" w14:textId="77777777" w:rsidR="003B2AD3" w:rsidRDefault="00FD1CA4" w:rsidP="00015C96">
      <w:pPr>
        <w:rPr>
          <w:rFonts w:ascii="Arial" w:hAnsi="Arial" w:cs="Arial"/>
        </w:rPr>
      </w:pPr>
      <w:r>
        <w:rPr>
          <w:rFonts w:ascii="Arial" w:hAnsi="Arial" w:cs="Arial"/>
        </w:rPr>
        <w:t>I have completed the above onboard the following vessels:</w:t>
      </w:r>
    </w:p>
    <w:p w14:paraId="1EC8AE0C" w14:textId="77777777" w:rsidR="00FD1CA4" w:rsidRDefault="00FD1CA4" w:rsidP="00015C96">
      <w:pPr>
        <w:rPr>
          <w:rFonts w:ascii="Arial" w:hAnsi="Arial" w:cs="Arial"/>
        </w:rPr>
      </w:pPr>
    </w:p>
    <w:tbl>
      <w:tblPr>
        <w:tblW w:w="0" w:type="auto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00"/>
        <w:gridCol w:w="3360"/>
        <w:gridCol w:w="3260"/>
      </w:tblGrid>
      <w:tr w:rsidR="00FD1CA4" w14:paraId="57D3E163" w14:textId="77777777" w:rsidTr="00FD1CA4">
        <w:trPr>
          <w:trHeight w:val="420"/>
        </w:trPr>
        <w:tc>
          <w:tcPr>
            <w:tcW w:w="2900" w:type="dxa"/>
            <w:shd w:val="clear" w:color="auto" w:fill="CCC0D9" w:themeFill="accent4" w:themeFillTint="66"/>
          </w:tcPr>
          <w:p w14:paraId="13C9D695" w14:textId="77777777" w:rsidR="00FD1CA4" w:rsidRDefault="00FD1CA4" w:rsidP="00FD1C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Vessel</w:t>
            </w:r>
          </w:p>
        </w:tc>
        <w:tc>
          <w:tcPr>
            <w:tcW w:w="3360" w:type="dxa"/>
            <w:shd w:val="clear" w:color="auto" w:fill="CCC0D9" w:themeFill="accent4" w:themeFillTint="66"/>
          </w:tcPr>
          <w:p w14:paraId="4139CBE6" w14:textId="77777777" w:rsidR="00FD1CA4" w:rsidRDefault="00FD1CA4" w:rsidP="00FD1C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IMO Number</w:t>
            </w:r>
          </w:p>
        </w:tc>
        <w:tc>
          <w:tcPr>
            <w:tcW w:w="3260" w:type="dxa"/>
            <w:shd w:val="clear" w:color="auto" w:fill="CCC0D9" w:themeFill="accent4" w:themeFillTint="66"/>
          </w:tcPr>
          <w:p w14:paraId="6150121E" w14:textId="77777777" w:rsidR="00FD1CA4" w:rsidRDefault="00FD1CA4" w:rsidP="00FD1C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Dates on board</w:t>
            </w:r>
          </w:p>
        </w:tc>
      </w:tr>
      <w:tr w:rsidR="00FD1CA4" w14:paraId="0B5E313B" w14:textId="77777777" w:rsidTr="00FD1CA4">
        <w:trPr>
          <w:trHeight w:val="1042"/>
        </w:trPr>
        <w:tc>
          <w:tcPr>
            <w:tcW w:w="2900" w:type="dxa"/>
          </w:tcPr>
          <w:p w14:paraId="767A80A8" w14:textId="77777777" w:rsidR="00FD1CA4" w:rsidRDefault="00FD1CA4" w:rsidP="00015C96">
            <w:pPr>
              <w:rPr>
                <w:rFonts w:ascii="Arial" w:hAnsi="Arial" w:cs="Arial"/>
              </w:rPr>
            </w:pPr>
          </w:p>
        </w:tc>
        <w:tc>
          <w:tcPr>
            <w:tcW w:w="3360" w:type="dxa"/>
          </w:tcPr>
          <w:p w14:paraId="54A6AA3C" w14:textId="77777777" w:rsidR="00FD1CA4" w:rsidRDefault="00FD1CA4" w:rsidP="00015C96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14:paraId="18DDADB8" w14:textId="77777777" w:rsidR="00FD1CA4" w:rsidRDefault="00FD1CA4" w:rsidP="00015C96">
            <w:pPr>
              <w:rPr>
                <w:rFonts w:ascii="Arial" w:hAnsi="Arial" w:cs="Arial"/>
              </w:rPr>
            </w:pPr>
          </w:p>
        </w:tc>
      </w:tr>
      <w:tr w:rsidR="00FD1CA4" w14:paraId="3A2EEFD5" w14:textId="77777777" w:rsidTr="00FD1CA4">
        <w:trPr>
          <w:trHeight w:val="1000"/>
        </w:trPr>
        <w:tc>
          <w:tcPr>
            <w:tcW w:w="2900" w:type="dxa"/>
          </w:tcPr>
          <w:p w14:paraId="37935F8E" w14:textId="77777777" w:rsidR="00FD1CA4" w:rsidRDefault="00FD1CA4" w:rsidP="00015C96">
            <w:pPr>
              <w:rPr>
                <w:rFonts w:ascii="Arial" w:hAnsi="Arial" w:cs="Arial"/>
              </w:rPr>
            </w:pPr>
          </w:p>
        </w:tc>
        <w:tc>
          <w:tcPr>
            <w:tcW w:w="3360" w:type="dxa"/>
          </w:tcPr>
          <w:p w14:paraId="2BC58A20" w14:textId="77777777" w:rsidR="00FD1CA4" w:rsidRDefault="00FD1CA4" w:rsidP="00015C96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14:paraId="5450C8A9" w14:textId="77777777" w:rsidR="00FD1CA4" w:rsidRDefault="00FD1CA4" w:rsidP="00015C96">
            <w:pPr>
              <w:rPr>
                <w:rFonts w:ascii="Arial" w:hAnsi="Arial" w:cs="Arial"/>
              </w:rPr>
            </w:pPr>
          </w:p>
        </w:tc>
      </w:tr>
      <w:tr w:rsidR="00FD1CA4" w14:paraId="0EE630AE" w14:textId="77777777" w:rsidTr="00FD1CA4">
        <w:trPr>
          <w:trHeight w:val="972"/>
        </w:trPr>
        <w:tc>
          <w:tcPr>
            <w:tcW w:w="2900" w:type="dxa"/>
          </w:tcPr>
          <w:p w14:paraId="35B3A28F" w14:textId="77777777" w:rsidR="00FD1CA4" w:rsidRDefault="00FD1CA4" w:rsidP="00015C96">
            <w:pPr>
              <w:rPr>
                <w:rFonts w:ascii="Arial" w:hAnsi="Arial" w:cs="Arial"/>
              </w:rPr>
            </w:pPr>
          </w:p>
        </w:tc>
        <w:tc>
          <w:tcPr>
            <w:tcW w:w="3360" w:type="dxa"/>
          </w:tcPr>
          <w:p w14:paraId="47701C2B" w14:textId="77777777" w:rsidR="00FD1CA4" w:rsidRDefault="00FD1CA4" w:rsidP="00015C96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14:paraId="32F57DC1" w14:textId="77777777" w:rsidR="00FD1CA4" w:rsidRDefault="00FD1CA4" w:rsidP="00015C96">
            <w:pPr>
              <w:rPr>
                <w:rFonts w:ascii="Arial" w:hAnsi="Arial" w:cs="Arial"/>
              </w:rPr>
            </w:pPr>
          </w:p>
        </w:tc>
      </w:tr>
      <w:tr w:rsidR="00FD1CA4" w14:paraId="38182963" w14:textId="77777777" w:rsidTr="00FD1CA4">
        <w:trPr>
          <w:trHeight w:val="976"/>
        </w:trPr>
        <w:tc>
          <w:tcPr>
            <w:tcW w:w="2900" w:type="dxa"/>
            <w:tcBorders>
              <w:bottom w:val="single" w:sz="4" w:space="0" w:color="auto"/>
            </w:tcBorders>
          </w:tcPr>
          <w:p w14:paraId="2FE63557" w14:textId="77777777" w:rsidR="00FD1CA4" w:rsidRDefault="00FD1CA4" w:rsidP="00015C96">
            <w:pPr>
              <w:rPr>
                <w:rFonts w:ascii="Arial" w:hAnsi="Arial" w:cs="Arial"/>
              </w:rPr>
            </w:pPr>
          </w:p>
        </w:tc>
        <w:tc>
          <w:tcPr>
            <w:tcW w:w="3360" w:type="dxa"/>
            <w:tcBorders>
              <w:bottom w:val="single" w:sz="4" w:space="0" w:color="auto"/>
            </w:tcBorders>
          </w:tcPr>
          <w:p w14:paraId="2D9911F0" w14:textId="77777777" w:rsidR="00FD1CA4" w:rsidRDefault="00FD1CA4" w:rsidP="00015C96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6451FB07" w14:textId="77777777" w:rsidR="00FD1CA4" w:rsidRDefault="00FD1CA4" w:rsidP="00015C96">
            <w:pPr>
              <w:rPr>
                <w:rFonts w:ascii="Arial" w:hAnsi="Arial" w:cs="Arial"/>
              </w:rPr>
            </w:pPr>
          </w:p>
        </w:tc>
      </w:tr>
    </w:tbl>
    <w:p w14:paraId="11F89FBF" w14:textId="77777777" w:rsidR="00FD1CA4" w:rsidRDefault="00FD1CA4" w:rsidP="00015C96">
      <w:pPr>
        <w:rPr>
          <w:rFonts w:ascii="Arial" w:hAnsi="Arial" w:cs="Arial"/>
        </w:rPr>
      </w:pPr>
    </w:p>
    <w:p w14:paraId="0A1521A1" w14:textId="77777777" w:rsidR="00FD1CA4" w:rsidRDefault="00FD1CA4" w:rsidP="00015C96">
      <w:pPr>
        <w:rPr>
          <w:rFonts w:ascii="Arial" w:hAnsi="Arial" w:cs="Arial"/>
        </w:rPr>
      </w:pPr>
    </w:p>
    <w:p w14:paraId="67B7DCA7" w14:textId="77777777" w:rsidR="00FD1CA4" w:rsidRDefault="00FD1CA4" w:rsidP="00015C96">
      <w:pPr>
        <w:rPr>
          <w:rFonts w:ascii="Arial" w:hAnsi="Arial" w:cs="Arial"/>
        </w:rPr>
      </w:pPr>
      <w:r>
        <w:rPr>
          <w:rFonts w:ascii="Arial" w:hAnsi="Arial" w:cs="Arial"/>
        </w:rPr>
        <w:t>Signed: ………………………………………………………………………………………………</w:t>
      </w:r>
    </w:p>
    <w:p w14:paraId="1398D13B" w14:textId="77777777" w:rsidR="00FD1CA4" w:rsidRDefault="00FD1CA4" w:rsidP="00015C96">
      <w:pPr>
        <w:rPr>
          <w:rFonts w:ascii="Arial" w:hAnsi="Arial" w:cs="Arial"/>
        </w:rPr>
      </w:pPr>
    </w:p>
    <w:p w14:paraId="689F80C0" w14:textId="77777777" w:rsidR="00FD1CA4" w:rsidRDefault="00FD1CA4" w:rsidP="00015C96">
      <w:pPr>
        <w:rPr>
          <w:rFonts w:ascii="Arial" w:hAnsi="Arial" w:cs="Arial"/>
        </w:rPr>
      </w:pPr>
      <w:r>
        <w:rPr>
          <w:rFonts w:ascii="Arial" w:hAnsi="Arial" w:cs="Arial"/>
        </w:rPr>
        <w:t>Print Name: …………………………………………………………………………………………</w:t>
      </w:r>
    </w:p>
    <w:p w14:paraId="4A1B280E" w14:textId="77777777" w:rsidR="00FD1CA4" w:rsidRDefault="00FD1CA4" w:rsidP="00015C96">
      <w:pPr>
        <w:rPr>
          <w:rFonts w:ascii="Arial" w:hAnsi="Arial" w:cs="Arial"/>
        </w:rPr>
      </w:pPr>
    </w:p>
    <w:p w14:paraId="0EDC86EB" w14:textId="77777777" w:rsidR="00FD1CA4" w:rsidRPr="003B2AD3" w:rsidRDefault="00FD1CA4" w:rsidP="00015C96">
      <w:pPr>
        <w:rPr>
          <w:rFonts w:ascii="Arial" w:hAnsi="Arial" w:cs="Arial"/>
        </w:rPr>
      </w:pPr>
      <w:r>
        <w:rPr>
          <w:rFonts w:ascii="Arial" w:hAnsi="Arial" w:cs="Arial"/>
        </w:rPr>
        <w:t>Date: …………………………………………………………………………………………………</w:t>
      </w:r>
    </w:p>
    <w:sectPr w:rsidR="00FD1CA4" w:rsidRPr="003B2AD3">
      <w:headerReference w:type="even" r:id="rId9"/>
      <w:headerReference w:type="default" r:id="rId10"/>
      <w:headerReference w:type="first" r:id="rId11"/>
      <w:pgSz w:w="11906" w:h="16838"/>
      <w:pgMar w:top="1701" w:right="1134" w:bottom="1258" w:left="1134" w:header="567" w:footer="284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F9F73" w14:textId="77777777" w:rsidR="00004ECB" w:rsidRDefault="00004ECB">
      <w:r>
        <w:separator/>
      </w:r>
    </w:p>
  </w:endnote>
  <w:endnote w:type="continuationSeparator" w:id="0">
    <w:p w14:paraId="7141798B" w14:textId="77777777" w:rsidR="00004ECB" w:rsidRDefault="00004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309314" w14:textId="77777777" w:rsidR="00004ECB" w:rsidRDefault="00004ECB">
      <w:r>
        <w:separator/>
      </w:r>
    </w:p>
  </w:footnote>
  <w:footnote w:type="continuationSeparator" w:id="0">
    <w:p w14:paraId="5D8DEAAC" w14:textId="77777777" w:rsidR="00004ECB" w:rsidRDefault="00004E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1DE8B" w14:textId="77777777" w:rsidR="00536D7B" w:rsidRDefault="00E72D26">
    <w:pPr>
      <w:pStyle w:val="Header"/>
    </w:pPr>
    <w:r>
      <w:rPr>
        <w:noProof/>
        <w:lang w:eastAsia="en-GB"/>
      </w:rPr>
      <w:pict w14:anchorId="1FFE3FD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957235" o:spid="_x0000_s2052" type="#_x0000_t75" style="position:absolute;margin-left:0;margin-top:0;width:481.85pt;height:321.25pt;z-index:-251658240;mso-position-horizontal:center;mso-position-horizontal-relative:margin;mso-position-vertical:center;mso-position-vertical-relative:margin" o:allowincell="f">
          <v:imagedata r:id="rId1" o:title="nmtc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2231"/>
      <w:gridCol w:w="5391"/>
      <w:gridCol w:w="2232"/>
    </w:tblGrid>
    <w:tr w:rsidR="005E2A9F" w14:paraId="37D48433" w14:textId="77777777">
      <w:trPr>
        <w:jc w:val="center"/>
      </w:trPr>
      <w:tc>
        <w:tcPr>
          <w:tcW w:w="2268" w:type="dxa"/>
        </w:tcPr>
        <w:p w14:paraId="1A577B22" w14:textId="43CED591" w:rsidR="005E2A9F" w:rsidRDefault="005E2A9F">
          <w:pPr>
            <w:pStyle w:val="Footer"/>
            <w:tabs>
              <w:tab w:val="clear" w:pos="4153"/>
              <w:tab w:val="clear" w:pos="8306"/>
            </w:tabs>
            <w:rPr>
              <w:b/>
              <w:bCs/>
              <w:sz w:val="20"/>
            </w:rPr>
          </w:pPr>
        </w:p>
      </w:tc>
      <w:tc>
        <w:tcPr>
          <w:tcW w:w="5451" w:type="dxa"/>
        </w:tcPr>
        <w:p w14:paraId="291B85E2" w14:textId="77777777" w:rsidR="005E2A9F" w:rsidRPr="00C30684" w:rsidRDefault="00E10628">
          <w:pPr>
            <w:pStyle w:val="Footer"/>
            <w:tabs>
              <w:tab w:val="clear" w:pos="4153"/>
              <w:tab w:val="clear" w:pos="8306"/>
            </w:tabs>
            <w:jc w:val="center"/>
            <w:rPr>
              <w:rFonts w:ascii="Arial" w:hAnsi="Arial" w:cs="Arial"/>
              <w:sz w:val="32"/>
            </w:rPr>
          </w:pPr>
          <w:r>
            <w:rPr>
              <w:rFonts w:ascii="Arial" w:hAnsi="Arial" w:cs="Arial"/>
              <w:b/>
              <w:sz w:val="36"/>
            </w:rPr>
            <w:t>NATIONAL MARITIME TRAINING</w:t>
          </w:r>
          <w:r w:rsidR="005E2A9F" w:rsidRPr="00C30684">
            <w:rPr>
              <w:rFonts w:ascii="Arial" w:hAnsi="Arial" w:cs="Arial"/>
              <w:b/>
              <w:sz w:val="36"/>
            </w:rPr>
            <w:t xml:space="preserve"> CENTRE</w:t>
          </w:r>
        </w:p>
      </w:tc>
      <w:tc>
        <w:tcPr>
          <w:tcW w:w="2268" w:type="dxa"/>
        </w:tcPr>
        <w:p w14:paraId="1FEBE59D" w14:textId="082FA15E" w:rsidR="005E2A9F" w:rsidRDefault="005E2A9F">
          <w:pPr>
            <w:pStyle w:val="Footer"/>
            <w:tabs>
              <w:tab w:val="clear" w:pos="4153"/>
              <w:tab w:val="clear" w:pos="8306"/>
            </w:tabs>
            <w:jc w:val="right"/>
            <w:rPr>
              <w:b/>
              <w:bCs/>
              <w:sz w:val="20"/>
            </w:rPr>
          </w:pPr>
        </w:p>
      </w:tc>
    </w:tr>
  </w:tbl>
  <w:p w14:paraId="6EE077A5" w14:textId="77777777" w:rsidR="005E2A9F" w:rsidRDefault="005E2A9F">
    <w:pPr>
      <w:pStyle w:val="Header"/>
      <w:tabs>
        <w:tab w:val="clear" w:pos="4153"/>
        <w:tab w:val="clear" w:pos="8306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77AA3" w14:textId="77777777" w:rsidR="00536D7B" w:rsidRDefault="00E72D26">
    <w:pPr>
      <w:pStyle w:val="Header"/>
    </w:pPr>
    <w:r>
      <w:rPr>
        <w:noProof/>
        <w:lang w:eastAsia="en-GB"/>
      </w:rPr>
      <w:pict w14:anchorId="6B3C51D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957234" o:spid="_x0000_s2051" type="#_x0000_t75" style="position:absolute;margin-left:0;margin-top:0;width:481.85pt;height:321.25pt;z-index:-251659264;mso-position-horizontal:center;mso-position-horizontal-relative:margin;mso-position-vertical:center;mso-position-vertical-relative:margin" o:allowincell="f">
          <v:imagedata r:id="rId1" o:title="nmtc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A480B"/>
    <w:multiLevelType w:val="hybridMultilevel"/>
    <w:tmpl w:val="1D9E987C"/>
    <w:lvl w:ilvl="0" w:tplc="BB205AFC">
      <w:start w:val="1"/>
      <w:numFmt w:val="bullet"/>
      <w:lvlText w:val=""/>
      <w:lvlJc w:val="left"/>
      <w:pPr>
        <w:tabs>
          <w:tab w:val="num" w:pos="717"/>
        </w:tabs>
        <w:ind w:left="652" w:hanging="295"/>
      </w:pPr>
      <w:rPr>
        <w:rFonts w:ascii="Symbol" w:hAnsi="Symbol" w:hint="default"/>
        <w:b w:val="0"/>
        <w:i w:val="0"/>
        <w:color w:val="auto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9F6BE3"/>
    <w:multiLevelType w:val="hybridMultilevel"/>
    <w:tmpl w:val="4A2E3A9E"/>
    <w:lvl w:ilvl="0" w:tplc="67DA9F7C">
      <w:start w:val="1"/>
      <w:numFmt w:val="bullet"/>
      <w:lvlText w:val=""/>
      <w:lvlJc w:val="left"/>
      <w:pPr>
        <w:tabs>
          <w:tab w:val="num" w:pos="360"/>
        </w:tabs>
        <w:ind w:left="57" w:hanging="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9612CA"/>
    <w:multiLevelType w:val="hybridMultilevel"/>
    <w:tmpl w:val="28EC4E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D727D6"/>
    <w:multiLevelType w:val="hybridMultilevel"/>
    <w:tmpl w:val="F02A021E"/>
    <w:lvl w:ilvl="0" w:tplc="D06C6936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4A7CF1"/>
    <w:multiLevelType w:val="hybridMultilevel"/>
    <w:tmpl w:val="556ED7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E56BE6"/>
    <w:multiLevelType w:val="hybridMultilevel"/>
    <w:tmpl w:val="3C2CB736"/>
    <w:lvl w:ilvl="0" w:tplc="D06C6936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D76EE6"/>
    <w:multiLevelType w:val="hybridMultilevel"/>
    <w:tmpl w:val="902A2F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897E11"/>
    <w:multiLevelType w:val="multilevel"/>
    <w:tmpl w:val="5ACE0C68"/>
    <w:lvl w:ilvl="0">
      <w:start w:val="1"/>
      <w:numFmt w:val="none"/>
      <w:lvlText w:val=""/>
      <w:legacy w:legacy="1" w:legacySpace="120" w:legacyIndent="57"/>
      <w:lvlJc w:val="left"/>
      <w:pPr>
        <w:ind w:left="57" w:hanging="57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417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777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137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497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1857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217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577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2937" w:hanging="360"/>
      </w:pPr>
      <w:rPr>
        <w:rFonts w:ascii="Wingdings" w:hAnsi="Wingdings" w:hint="default"/>
      </w:rPr>
    </w:lvl>
  </w:abstractNum>
  <w:abstractNum w:abstractNumId="8" w15:restartNumberingAfterBreak="0">
    <w:nsid w:val="5DB360E0"/>
    <w:multiLevelType w:val="hybridMultilevel"/>
    <w:tmpl w:val="A4803A7C"/>
    <w:lvl w:ilvl="0" w:tplc="23E2EDF6">
      <w:start w:val="1"/>
      <w:numFmt w:val="bullet"/>
      <w:pStyle w:val="CourseDescriptor-bullets"/>
      <w:lvlText w:val=""/>
      <w:lvlJc w:val="left"/>
      <w:pPr>
        <w:tabs>
          <w:tab w:val="num" w:pos="360"/>
        </w:tabs>
        <w:ind w:left="57" w:hanging="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6D5204"/>
    <w:multiLevelType w:val="hybridMultilevel"/>
    <w:tmpl w:val="D228C2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1661654">
    <w:abstractNumId w:val="8"/>
  </w:num>
  <w:num w:numId="2" w16cid:durableId="1289822427">
    <w:abstractNumId w:val="3"/>
  </w:num>
  <w:num w:numId="3" w16cid:durableId="1020740137">
    <w:abstractNumId w:val="5"/>
  </w:num>
  <w:num w:numId="4" w16cid:durableId="158423844">
    <w:abstractNumId w:val="7"/>
  </w:num>
  <w:num w:numId="5" w16cid:durableId="1874610606">
    <w:abstractNumId w:val="1"/>
  </w:num>
  <w:num w:numId="6" w16cid:durableId="2016612631">
    <w:abstractNumId w:val="0"/>
  </w:num>
  <w:num w:numId="7" w16cid:durableId="1995453389">
    <w:abstractNumId w:val="6"/>
  </w:num>
  <w:num w:numId="8" w16cid:durableId="238713993">
    <w:abstractNumId w:val="2"/>
  </w:num>
  <w:num w:numId="9" w16cid:durableId="483814508">
    <w:abstractNumId w:val="4"/>
  </w:num>
  <w:num w:numId="10" w16cid:durableId="192965350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6896"/>
    <w:rsid w:val="00004ECB"/>
    <w:rsid w:val="00015C96"/>
    <w:rsid w:val="00065349"/>
    <w:rsid w:val="000C7359"/>
    <w:rsid w:val="00184ECD"/>
    <w:rsid w:val="001A51FC"/>
    <w:rsid w:val="001E0C9D"/>
    <w:rsid w:val="00200FAC"/>
    <w:rsid w:val="00215CAD"/>
    <w:rsid w:val="00231F26"/>
    <w:rsid w:val="0029089D"/>
    <w:rsid w:val="003B2AD3"/>
    <w:rsid w:val="003E37D9"/>
    <w:rsid w:val="00411D89"/>
    <w:rsid w:val="004865D0"/>
    <w:rsid w:val="004B4841"/>
    <w:rsid w:val="004E06C1"/>
    <w:rsid w:val="00517DD0"/>
    <w:rsid w:val="00536D7B"/>
    <w:rsid w:val="0054144C"/>
    <w:rsid w:val="005E2A9F"/>
    <w:rsid w:val="006052DE"/>
    <w:rsid w:val="00616C2B"/>
    <w:rsid w:val="006232FE"/>
    <w:rsid w:val="006672CE"/>
    <w:rsid w:val="00676C96"/>
    <w:rsid w:val="00696B70"/>
    <w:rsid w:val="006F01FC"/>
    <w:rsid w:val="007418E6"/>
    <w:rsid w:val="007A32D2"/>
    <w:rsid w:val="007B1B91"/>
    <w:rsid w:val="007B40B8"/>
    <w:rsid w:val="0089733A"/>
    <w:rsid w:val="008A6896"/>
    <w:rsid w:val="00906BE8"/>
    <w:rsid w:val="00945868"/>
    <w:rsid w:val="00957516"/>
    <w:rsid w:val="00961768"/>
    <w:rsid w:val="00973667"/>
    <w:rsid w:val="00A168EF"/>
    <w:rsid w:val="00B85A88"/>
    <w:rsid w:val="00BE0CEB"/>
    <w:rsid w:val="00C30684"/>
    <w:rsid w:val="00D04139"/>
    <w:rsid w:val="00D249E5"/>
    <w:rsid w:val="00D35F20"/>
    <w:rsid w:val="00D91B35"/>
    <w:rsid w:val="00E10628"/>
    <w:rsid w:val="00E22A44"/>
    <w:rsid w:val="00E72D26"/>
    <w:rsid w:val="00F45BB1"/>
    <w:rsid w:val="00FD1CA4"/>
    <w:rsid w:val="00FF2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."/>
  <w:listSeparator w:val=","/>
  <w14:docId w14:val="07C30A51"/>
  <w15:docId w15:val="{E9CECB86-DF26-4B31-A780-5DC2D0BB8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Comic Sans MS" w:hAnsi="Comic Sans MS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1A51FC"/>
    <w:pPr>
      <w:keepNext/>
      <w:jc w:val="right"/>
      <w:outlineLvl w:val="0"/>
    </w:pPr>
    <w:rPr>
      <w:rFonts w:ascii="Arial" w:hAnsi="Arial"/>
      <w:b/>
      <w:sz w:val="4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jc w:val="center"/>
    </w:pPr>
    <w:rPr>
      <w:rFonts w:ascii="Arial" w:hAnsi="Arial"/>
      <w:b/>
      <w:spacing w:val="-3"/>
      <w:sz w:val="96"/>
      <w:szCs w:val="20"/>
    </w:rPr>
  </w:style>
  <w:style w:type="paragraph" w:customStyle="1" w:styleId="CourseDescriptor-bullets">
    <w:name w:val="Course Descriptor - bullets"/>
    <w:basedOn w:val="Normal"/>
    <w:pPr>
      <w:numPr>
        <w:numId w:val="1"/>
      </w:numPr>
      <w:tabs>
        <w:tab w:val="clear" w:pos="360"/>
        <w:tab w:val="num" w:pos="284"/>
      </w:tabs>
      <w:ind w:left="284" w:hanging="284"/>
      <w:jc w:val="both"/>
    </w:pPr>
    <w:rPr>
      <w:rFonts w:ascii="Arial" w:hAnsi="Arial"/>
      <w:szCs w:val="20"/>
    </w:rPr>
  </w:style>
  <w:style w:type="paragraph" w:styleId="Title">
    <w:name w:val="Title"/>
    <w:basedOn w:val="Normal"/>
    <w:qFormat/>
    <w:pPr>
      <w:jc w:val="center"/>
    </w:pPr>
    <w:rPr>
      <w:rFonts w:ascii="Times New Roman" w:hAnsi="Times New Roman"/>
      <w:b/>
      <w:sz w:val="20"/>
      <w:szCs w:val="20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  <w:sz w:val="32"/>
      <w:szCs w:val="20"/>
    </w:rPr>
  </w:style>
  <w:style w:type="paragraph" w:styleId="EnvelopeReturn">
    <w:name w:val="envelope return"/>
    <w:basedOn w:val="Normal"/>
    <w:rPr>
      <w:rFonts w:cs="Arial"/>
      <w:spacing w:val="-3"/>
      <w:sz w:val="20"/>
      <w:szCs w:val="20"/>
    </w:rPr>
  </w:style>
  <w:style w:type="paragraph" w:styleId="BodyText2">
    <w:name w:val="Body Text 2"/>
    <w:basedOn w:val="Normal"/>
    <w:pPr>
      <w:jc w:val="center"/>
    </w:pPr>
    <w:rPr>
      <w:rFonts w:cs="Arial"/>
      <w:b/>
      <w:bCs/>
      <w:spacing w:val="-3"/>
      <w:szCs w:val="20"/>
    </w:rPr>
  </w:style>
  <w:style w:type="paragraph" w:styleId="BalloonText">
    <w:name w:val="Balloon Text"/>
    <w:basedOn w:val="Normal"/>
    <w:semiHidden/>
    <w:rsid w:val="008A6896"/>
    <w:rPr>
      <w:rFonts w:ascii="Tahoma" w:hAnsi="Tahoma" w:cs="Tahoma"/>
      <w:sz w:val="16"/>
      <w:szCs w:val="16"/>
    </w:rPr>
  </w:style>
  <w:style w:type="paragraph" w:customStyle="1" w:styleId="CourseDescriptor-Title">
    <w:name w:val="Course Descriptor - Title"/>
    <w:basedOn w:val="Normal"/>
    <w:rsid w:val="001A51FC"/>
    <w:pPr>
      <w:jc w:val="center"/>
    </w:pPr>
    <w:rPr>
      <w:rFonts w:ascii="Arial" w:hAnsi="Arial"/>
      <w:b/>
      <w:sz w:val="32"/>
      <w:szCs w:val="20"/>
    </w:rPr>
  </w:style>
  <w:style w:type="character" w:styleId="Hyperlink">
    <w:name w:val="Hyperlink"/>
    <w:basedOn w:val="DefaultParagraphFont"/>
    <w:rsid w:val="0054144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908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uliaharlow\Application%20Data\Microsoft\Templates\Course%20Descripto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D7AD0998D5BD41A2CC37094708DFCD" ma:contentTypeVersion="13" ma:contentTypeDescription="Create a new document." ma:contentTypeScope="" ma:versionID="fa5345e1232d5a3acca835fa556362f9">
  <xsd:schema xmlns:xsd="http://www.w3.org/2001/XMLSchema" xmlns:xs="http://www.w3.org/2001/XMLSchema" xmlns:p="http://schemas.microsoft.com/office/2006/metadata/properties" xmlns:ns2="ddd4f398-ab4d-4f99-9baf-43117dc94e86" xmlns:ns3="754ece91-acd6-456f-bad4-4c938d39a696" targetNamespace="http://schemas.microsoft.com/office/2006/metadata/properties" ma:root="true" ma:fieldsID="1eae10371612a100b158bfd6c38e3347" ns2:_="" ns3:_="">
    <xsd:import namespace="ddd4f398-ab4d-4f99-9baf-43117dc94e86"/>
    <xsd:import namespace="754ece91-acd6-456f-bad4-4c938d39a6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d4f398-ab4d-4f99-9baf-43117dc94e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4ece91-acd6-456f-bad4-4c938d39a69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390926D-B7C5-4E1B-9EBE-CDCD9D2739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5A3C6E-9180-4610-9269-679C48CD2011}"/>
</file>

<file path=customXml/itemProps3.xml><?xml version="1.0" encoding="utf-8"?>
<ds:datastoreItem xmlns:ds="http://schemas.openxmlformats.org/officeDocument/2006/customXml" ds:itemID="{747C6CA8-64E6-4578-B7CF-EF9BB40FBE22}"/>
</file>

<file path=docMetadata/LabelInfo.xml><?xml version="1.0" encoding="utf-8"?>
<clbl:labelList xmlns:clbl="http://schemas.microsoft.com/office/2020/mipLabelMetadata">
  <clbl:label id="{ecf9390f-876d-4058-800a-b1fed480ab03}" enabled="1" method="Standard" siteId="{7a87a12c-f006-4b0e-b805-700c25c31be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Course Descriptor</Template>
  <TotalTime>6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STCW ‘95 PERSONAL SURVIVAL TECHNIQUES</vt:lpstr>
    </vt:vector>
  </TitlesOfParts>
  <Company>North West Kent College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STCW ‘95 PERSONAL SURVIVAL TECHNIQUES</dc:title>
  <dc:subject/>
  <dc:creator>juliaharlow</dc:creator>
  <cp:keywords/>
  <dc:description/>
  <cp:lastModifiedBy>Marianne Milligan</cp:lastModifiedBy>
  <cp:revision>6</cp:revision>
  <cp:lastPrinted>2013-09-02T08:29:00Z</cp:lastPrinted>
  <dcterms:created xsi:type="dcterms:W3CDTF">2014-03-12T12:34:00Z</dcterms:created>
  <dcterms:modified xsi:type="dcterms:W3CDTF">2023-01-12T10:37:00Z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cf9390f-876d-4058-800a-b1fed480ab03_Enabled">
    <vt:lpwstr>True</vt:lpwstr>
  </property>
  <property fmtid="{D5CDD505-2E9C-101B-9397-08002B2CF9AE}" pid="3" name="MSIP_Label_ecf9390f-876d-4058-800a-b1fed480ab03_SiteId">
    <vt:lpwstr>7a87a12c-f006-4b0e-b805-700c25c31be5</vt:lpwstr>
  </property>
  <property fmtid="{D5CDD505-2E9C-101B-9397-08002B2CF9AE}" pid="4" name="MSIP_Label_ecf9390f-876d-4058-800a-b1fed480ab03_Owner">
    <vt:lpwstr>mariannemilligan@northkent.ac.uk</vt:lpwstr>
  </property>
  <property fmtid="{D5CDD505-2E9C-101B-9397-08002B2CF9AE}" pid="5" name="MSIP_Label_ecf9390f-876d-4058-800a-b1fed480ab03_SetDate">
    <vt:lpwstr>2021-10-29T15:03:17.2554883Z</vt:lpwstr>
  </property>
  <property fmtid="{D5CDD505-2E9C-101B-9397-08002B2CF9AE}" pid="6" name="MSIP_Label_ecf9390f-876d-4058-800a-b1fed480ab03_Name">
    <vt:lpwstr>northkent.ac.uk</vt:lpwstr>
  </property>
  <property fmtid="{D5CDD505-2E9C-101B-9397-08002B2CF9AE}" pid="7" name="MSIP_Label_ecf9390f-876d-4058-800a-b1fed480ab03_Application">
    <vt:lpwstr>Microsoft Azure Information Protection</vt:lpwstr>
  </property>
  <property fmtid="{D5CDD505-2E9C-101B-9397-08002B2CF9AE}" pid="8" name="MSIP_Label_ecf9390f-876d-4058-800a-b1fed480ab03_ActionId">
    <vt:lpwstr>a521fb9c-a4cd-4691-ba78-519d55ae4986</vt:lpwstr>
  </property>
  <property fmtid="{D5CDD505-2E9C-101B-9397-08002B2CF9AE}" pid="9" name="MSIP_Label_ecf9390f-876d-4058-800a-b1fed480ab03_Extended_MSFT_Method">
    <vt:lpwstr>Automatic</vt:lpwstr>
  </property>
  <property fmtid="{D5CDD505-2E9C-101B-9397-08002B2CF9AE}" pid="10" name="Sensitivity">
    <vt:lpwstr>northkent.ac.uk</vt:lpwstr>
  </property>
  <property fmtid="{D5CDD505-2E9C-101B-9397-08002B2CF9AE}" pid="11" name="ContentTypeId">
    <vt:lpwstr>0x0101001BD7AD0998D5BD41A2CC37094708DFCD</vt:lpwstr>
  </property>
</Properties>
</file>